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A47" w:rsidRDefault="006F4650" w:rsidP="00207260">
      <w:pPr>
        <w:rPr>
          <w:lang w:val="ru-RU"/>
        </w:rPr>
      </w:pPr>
      <w:r w:rsidRPr="006F465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6F4650"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56560" cy="1971040"/>
                        <wp:effectExtent l="19050" t="0" r="0" b="0"/>
                        <wp:docPr id="6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D07AB5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Берегите жизнь и здоровье ребенка </w:t>
                  </w:r>
                  <w:r w:rsidR="00D07AB5" w:rsidRPr="00D07AB5">
                    <w:rPr>
                      <w:b/>
                      <w:sz w:val="32"/>
                      <w:szCs w:val="32"/>
                      <w:lang w:val="ru-RU"/>
                    </w:rPr>
                    <w:t>-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Pr="004C292A">
                    <w:rPr>
                      <w:b/>
                      <w:sz w:val="32"/>
                      <w:szCs w:val="32"/>
                      <w:u w:val="single"/>
                      <w:lang w:val="ru-RU"/>
                    </w:rPr>
                    <w:t>они бесценны!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6F4650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5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6F4650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Pr="00815C16" w:rsidRDefault="00D9647A" w:rsidP="00815C16">
                  <w:pPr>
                    <w:pStyle w:val="a9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6F4650"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815C16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6F4650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6F4650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EE7A9C" w:rsidRDefault="00A537EB">
                  <w:pPr>
                    <w:pStyle w:val="a6"/>
                    <w:rPr>
                      <w:b w:val="0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6F4650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6F4650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6F4650" w:rsidP="00207260">
      <w:r w:rsidRPr="006F4650"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6F4650"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</w:t>
                  </w:r>
                  <w:proofErr w:type="spellStart"/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автокресел</w:t>
                  </w:r>
                  <w:proofErr w:type="spellEnd"/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6F4650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6F4650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B4E2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4650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15C16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32B09-CBC8-4E66-BBA0-F398F27E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1472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дом</cp:lastModifiedBy>
  <cp:revision>68</cp:revision>
  <cp:lastPrinted>2019-08-02T05:20:00Z</cp:lastPrinted>
  <dcterms:created xsi:type="dcterms:W3CDTF">2016-07-20T05:31:00Z</dcterms:created>
  <dcterms:modified xsi:type="dcterms:W3CDTF">2022-04-01T17:35:00Z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